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270" w:type="dxa"/>
        <w:tblInd w:w="-11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1"/>
        <w:gridCol w:w="3330"/>
        <w:gridCol w:w="2796"/>
        <w:gridCol w:w="2078"/>
        <w:gridCol w:w="1095"/>
      </w:tblGrid>
      <w:tr w:rsidR="0097191C" w14:paraId="56B134A4" w14:textId="77777777" w:rsidTr="002277AB">
        <w:trPr>
          <w:trHeight w:val="1852"/>
        </w:trPr>
        <w:tc>
          <w:tcPr>
            <w:tcW w:w="2971" w:type="dxa"/>
            <w:vMerge w:val="restart"/>
          </w:tcPr>
          <w:p w14:paraId="291EB762" w14:textId="77777777" w:rsidR="002277AB" w:rsidRDefault="002277AB" w:rsidP="0097191C">
            <w:r>
              <w:rPr>
                <w:rFonts w:ascii="Times" w:hAnsi="Times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28512764" wp14:editId="4C60E59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99920" cy="1828165"/>
                  <wp:effectExtent l="0" t="0" r="508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shot SDJ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35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54CFE3" wp14:editId="1CB7FEE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1828165</wp:posOffset>
                  </wp:positionV>
                  <wp:extent cx="1880235" cy="6624320"/>
                  <wp:effectExtent l="0" t="0" r="0" b="508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66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6DEAD1" w14:textId="77777777" w:rsidR="002277AB" w:rsidRPr="002277AB" w:rsidRDefault="002277AB" w:rsidP="002277AB"/>
          <w:p w14:paraId="05D620F5" w14:textId="77777777" w:rsidR="002277AB" w:rsidRPr="002277AB" w:rsidRDefault="002277AB" w:rsidP="002277AB"/>
          <w:p w14:paraId="02BAFFFE" w14:textId="77777777" w:rsidR="002277AB" w:rsidRPr="002277AB" w:rsidRDefault="002277AB" w:rsidP="002277AB"/>
          <w:p w14:paraId="5AFB7476" w14:textId="77777777" w:rsidR="002277AB" w:rsidRPr="002277AB" w:rsidRDefault="002277AB" w:rsidP="002277AB"/>
          <w:p w14:paraId="7BAFADC1" w14:textId="77777777" w:rsidR="002277AB" w:rsidRDefault="002277AB" w:rsidP="002277AB"/>
          <w:p w14:paraId="1DA9C29F" w14:textId="77777777" w:rsidR="0097191C" w:rsidRPr="002277AB" w:rsidRDefault="0097191C" w:rsidP="002277AB">
            <w:pPr>
              <w:jc w:val="center"/>
            </w:pPr>
          </w:p>
        </w:tc>
        <w:tc>
          <w:tcPr>
            <w:tcW w:w="3330" w:type="dxa"/>
            <w:tcBorders>
              <w:bottom w:val="single" w:sz="48" w:space="0" w:color="002F42" w:themeColor="text2"/>
            </w:tcBorders>
            <w:vAlign w:val="center"/>
          </w:tcPr>
          <w:p w14:paraId="149C0AD5" w14:textId="77777777" w:rsidR="0097191C" w:rsidRPr="002277AB" w:rsidRDefault="002277AB" w:rsidP="0097191C">
            <w:pPr>
              <w:pStyle w:val="Heading3"/>
              <w:rPr>
                <w:noProof/>
                <w:color w:val="FF6600"/>
              </w:rPr>
            </w:pPr>
            <w:r w:rsidRPr="002277AB">
              <w:rPr>
                <w:noProof/>
                <w:color w:val="FF6600"/>
              </w:rPr>
              <w:t>SHAWN DELL</w:t>
            </w:r>
          </w:p>
          <w:p w14:paraId="41584247" w14:textId="77777777" w:rsidR="0097191C" w:rsidRPr="002277AB" w:rsidRDefault="0097191C" w:rsidP="002277AB">
            <w:pPr>
              <w:rPr>
                <w:color w:val="FF6600"/>
              </w:rPr>
            </w:pPr>
            <w:r w:rsidRPr="002277AB">
              <w:rPr>
                <w:color w:val="FF6600"/>
              </w:rPr>
              <w:t>www.</w:t>
            </w:r>
            <w:r w:rsidR="002277AB" w:rsidRPr="002277AB">
              <w:rPr>
                <w:color w:val="FF6600"/>
              </w:rPr>
              <w:t>shawndelljoyce</w:t>
            </w:r>
            <w:r w:rsidR="001A5AAC">
              <w:rPr>
                <w:color w:val="FF6600"/>
              </w:rPr>
              <w:t>.c</w:t>
            </w:r>
          </w:p>
        </w:tc>
        <w:tc>
          <w:tcPr>
            <w:tcW w:w="2796" w:type="dxa"/>
            <w:tcBorders>
              <w:bottom w:val="single" w:sz="48" w:space="0" w:color="002F42" w:themeColor="text2"/>
            </w:tcBorders>
            <w:vAlign w:val="center"/>
          </w:tcPr>
          <w:p w14:paraId="71F380C5" w14:textId="77777777" w:rsidR="0097191C" w:rsidRPr="002277AB" w:rsidRDefault="0097191C" w:rsidP="0097191C">
            <w:pPr>
              <w:rPr>
                <w:color w:val="FF6600"/>
              </w:rPr>
            </w:pPr>
          </w:p>
          <w:p w14:paraId="25A003BF" w14:textId="77777777" w:rsidR="0097191C" w:rsidRPr="002277AB" w:rsidRDefault="0097191C" w:rsidP="0097191C">
            <w:pPr>
              <w:rPr>
                <w:color w:val="FF6600"/>
              </w:rPr>
            </w:pPr>
          </w:p>
          <w:p w14:paraId="06BC8BBC" w14:textId="77777777" w:rsidR="0097191C" w:rsidRPr="002277AB" w:rsidRDefault="0097191C" w:rsidP="0097191C">
            <w:pPr>
              <w:rPr>
                <w:color w:val="FF6600"/>
              </w:rPr>
            </w:pPr>
            <w:r w:rsidRPr="002277AB">
              <w:rPr>
                <w:color w:val="FF6600"/>
              </w:rPr>
              <w:t xml:space="preserve">Phone:  </w:t>
            </w:r>
            <w:r w:rsidR="002277AB" w:rsidRPr="002277AB">
              <w:rPr>
                <w:color w:val="FF6600"/>
              </w:rPr>
              <w:t>845-728-4001</w:t>
            </w:r>
          </w:p>
          <w:p w14:paraId="0A495A81" w14:textId="77777777" w:rsidR="0097191C" w:rsidRPr="002277AB" w:rsidRDefault="002277AB" w:rsidP="0097191C">
            <w:pPr>
              <w:rPr>
                <w:color w:val="FF6600"/>
              </w:rPr>
            </w:pPr>
            <w:r w:rsidRPr="002277AB">
              <w:rPr>
                <w:color w:val="FF6600"/>
              </w:rPr>
              <w:t>shawndelljoyce@gmail.com</w:t>
            </w:r>
          </w:p>
          <w:p w14:paraId="3B21CAF9" w14:textId="77777777" w:rsidR="0097191C" w:rsidRPr="002277AB" w:rsidRDefault="0097191C" w:rsidP="0097191C">
            <w:pPr>
              <w:rPr>
                <w:color w:val="FF6600"/>
              </w:rPr>
            </w:pPr>
          </w:p>
        </w:tc>
        <w:tc>
          <w:tcPr>
            <w:tcW w:w="3173" w:type="dxa"/>
            <w:gridSpan w:val="2"/>
            <w:tcBorders>
              <w:bottom w:val="single" w:sz="48" w:space="0" w:color="002F42" w:themeColor="text2"/>
            </w:tcBorders>
            <w:vAlign w:val="center"/>
          </w:tcPr>
          <w:p w14:paraId="1A749092" w14:textId="77777777" w:rsidR="0097191C" w:rsidRPr="002277AB" w:rsidRDefault="0097191C" w:rsidP="0097191C">
            <w:pPr>
              <w:rPr>
                <w:color w:val="FF6600"/>
              </w:rPr>
            </w:pPr>
          </w:p>
          <w:p w14:paraId="04DAE9EA" w14:textId="77777777" w:rsidR="0097191C" w:rsidRPr="002277AB" w:rsidRDefault="002277AB" w:rsidP="0097191C">
            <w:pPr>
              <w:rPr>
                <w:color w:val="FF6600"/>
              </w:rPr>
            </w:pPr>
            <w:r w:rsidRPr="002277AB">
              <w:rPr>
                <w:color w:val="FF6600"/>
              </w:rPr>
              <w:t>66 Lone Pine Ave.</w:t>
            </w:r>
          </w:p>
          <w:p w14:paraId="5D4C6450" w14:textId="77777777" w:rsidR="0097191C" w:rsidRPr="002277AB" w:rsidRDefault="002277AB" w:rsidP="0097191C">
            <w:pPr>
              <w:rPr>
                <w:color w:val="FF6600"/>
              </w:rPr>
            </w:pPr>
            <w:r w:rsidRPr="002277AB">
              <w:rPr>
                <w:color w:val="FF6600"/>
              </w:rPr>
              <w:t>Dunedin, FL 34698</w:t>
            </w:r>
          </w:p>
        </w:tc>
      </w:tr>
      <w:tr w:rsidR="0097191C" w14:paraId="4E4D4479" w14:textId="77777777" w:rsidTr="002277AB">
        <w:trPr>
          <w:trHeight w:val="649"/>
        </w:trPr>
        <w:tc>
          <w:tcPr>
            <w:tcW w:w="2971" w:type="dxa"/>
            <w:vMerge/>
          </w:tcPr>
          <w:p w14:paraId="673D60C6" w14:textId="77777777" w:rsidR="0097191C" w:rsidRDefault="0097191C" w:rsidP="0097191C">
            <w:pPr>
              <w:rPr>
                <w:noProof/>
              </w:rPr>
            </w:pPr>
          </w:p>
        </w:tc>
        <w:tc>
          <w:tcPr>
            <w:tcW w:w="9299" w:type="dxa"/>
            <w:gridSpan w:val="4"/>
            <w:tcBorders>
              <w:top w:val="single" w:sz="48" w:space="0" w:color="002F42" w:themeColor="text2"/>
            </w:tcBorders>
          </w:tcPr>
          <w:p w14:paraId="38B68D08" w14:textId="77777777" w:rsidR="0097191C" w:rsidRPr="002277AB" w:rsidRDefault="0097191C" w:rsidP="0097191C">
            <w:pPr>
              <w:rPr>
                <w:color w:val="FF6600"/>
              </w:rPr>
            </w:pPr>
          </w:p>
        </w:tc>
      </w:tr>
      <w:tr w:rsidR="0097191C" w14:paraId="74887CE1" w14:textId="77777777" w:rsidTr="002277AB">
        <w:trPr>
          <w:trHeight w:val="11378"/>
        </w:trPr>
        <w:tc>
          <w:tcPr>
            <w:tcW w:w="2971" w:type="dxa"/>
            <w:vMerge/>
          </w:tcPr>
          <w:p w14:paraId="0548A443" w14:textId="77777777" w:rsidR="0097191C" w:rsidRDefault="0097191C" w:rsidP="0097191C">
            <w:pPr>
              <w:rPr>
                <w:noProof/>
              </w:rPr>
            </w:pPr>
          </w:p>
        </w:tc>
        <w:tc>
          <w:tcPr>
            <w:tcW w:w="9299" w:type="dxa"/>
            <w:gridSpan w:val="4"/>
          </w:tcPr>
          <w:p w14:paraId="4ED24AB2" w14:textId="77777777" w:rsidR="0097191C" w:rsidRDefault="0097191C" w:rsidP="0097191C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B98ED2" wp14:editId="10F8A3A6">
                      <wp:extent cx="5796951" cy="7827264"/>
                      <wp:effectExtent l="0" t="0" r="0" b="0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6951" cy="7827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7D602" w14:textId="11B26314" w:rsidR="00912B83" w:rsidRPr="0097191C" w:rsidRDefault="00912B83" w:rsidP="0097191C">
                                  <w:pPr>
                                    <w:pStyle w:val="Heading1"/>
                                  </w:pPr>
                                  <w:r>
                                    <w:t>Beginning Pastel Class</w:t>
                                  </w:r>
                                </w:p>
                                <w:p w14:paraId="22A9C5EA" w14:textId="77777777" w:rsidR="00912B83" w:rsidRDefault="00912B83">
                                  <w:pPr>
                                    <w:rPr>
                                      <w:rFonts w:ascii="Open Sans" w:hAnsi="Open Sans" w:cs="Open Sans"/>
                                      <w:color w:val="000000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</w:p>
                                <w:p w14:paraId="66061ABF" w14:textId="404B60FF" w:rsidR="00912B83" w:rsidRDefault="00912B83" w:rsidP="0097191C">
                                  <w:pPr>
                                    <w:pStyle w:val="Content"/>
                                  </w:pPr>
                                  <w:r w:rsidRPr="007C16F3">
                                    <w:rPr>
                                      <w:b/>
                                      <w:i/>
                                    </w:rPr>
                                    <w:t>Materials:</w:t>
                                  </w:r>
                                  <w:r>
                                    <w:t xml:space="preserve"> -Set of 24-72 pastels (half sticks are fine) Rembrandt or Faber Castel, or better brand than the cheap square pastels you find in hobby stores.</w:t>
                                  </w:r>
                                </w:p>
                                <w:p w14:paraId="26D4E04B" w14:textId="4A2C1648" w:rsidR="00912B83" w:rsidRDefault="00912B83" w:rsidP="0097191C">
                                  <w:pPr>
                                    <w:pStyle w:val="Content"/>
                                  </w:pPr>
                                  <w:r>
                                    <w:t xml:space="preserve">-pad of Strathmore or </w:t>
                                  </w:r>
                                  <w:proofErr w:type="spellStart"/>
                                  <w:r>
                                    <w:t>Canson</w:t>
                                  </w:r>
                                  <w:proofErr w:type="spellEnd"/>
                                  <w:r>
                                    <w:t xml:space="preserve"> Mi-</w:t>
                                  </w:r>
                                  <w:proofErr w:type="spellStart"/>
                                  <w:r>
                                    <w:t>Teintes</w:t>
                                  </w:r>
                                  <w:proofErr w:type="spellEnd"/>
                                  <w:r>
                                    <w:t xml:space="preserve"> paper, and a sketchbook</w:t>
                                  </w:r>
                                </w:p>
                                <w:p w14:paraId="4FAD65ED" w14:textId="47E182CC" w:rsidR="00912B83" w:rsidRDefault="00912B83" w:rsidP="0097191C">
                                  <w:pPr>
                                    <w:pStyle w:val="Content"/>
                                  </w:pPr>
                                  <w:r>
                                    <w:t>-washcloth –pencil</w:t>
                                  </w:r>
                                </w:p>
                                <w:p w14:paraId="185F9230" w14:textId="77777777" w:rsidR="00912B83" w:rsidRDefault="00912B83" w:rsidP="0097191C">
                                  <w:pPr>
                                    <w:pStyle w:val="Content"/>
                                  </w:pPr>
                                </w:p>
                                <w:p w14:paraId="3163A606" w14:textId="5CDD609D" w:rsidR="00912B83" w:rsidRDefault="00FE01CE" w:rsidP="0097191C">
                                  <w:pPr>
                                    <w:pStyle w:val="Content"/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Week 1 </w:t>
                                  </w:r>
                                  <w:r w:rsidR="00912B83">
                                    <w:rPr>
                                      <w:b/>
                                      <w:i/>
                                    </w:rPr>
                                    <w:t xml:space="preserve">6-9pm: </w:t>
                                  </w:r>
                                  <w:r w:rsidR="00912B83">
                                    <w:t xml:space="preserve">Values and drawing- Learn to see and capture 5 values from dark to light in B&amp;W pastel, then in color. Use B&amp;W pastel plus primary colors to make value scales. </w:t>
                                  </w:r>
                                </w:p>
                                <w:p w14:paraId="555AA18C" w14:textId="77777777" w:rsidR="00912B83" w:rsidRDefault="00912B83" w:rsidP="0097191C">
                                  <w:pPr>
                                    <w:pStyle w:val="Content"/>
                                  </w:pPr>
                                </w:p>
                                <w:p w14:paraId="6D13F83A" w14:textId="33D05242" w:rsidR="00912B83" w:rsidRPr="00912B83" w:rsidRDefault="00912B83" w:rsidP="0097191C">
                                  <w:pPr>
                                    <w:pStyle w:val="Content"/>
                                  </w:pPr>
                                  <w:r w:rsidRPr="007C16F3">
                                    <w:rPr>
                                      <w:b/>
                                    </w:rPr>
                                    <w:t>Week 2</w:t>
                                  </w:r>
                                  <w:r w:rsidR="00FE01CE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6-9pm</w:t>
                                  </w:r>
                                  <w:r>
                                    <w:t>: Color and color mixing- Make your own color wheel using the primaries in pastel. Learn color theory and temperature, how to use color wisely in your paintings. Make a complimentary color painting based on a simple still life.</w:t>
                                  </w:r>
                                </w:p>
                                <w:p w14:paraId="4893100C" w14:textId="77777777" w:rsidR="00912B83" w:rsidRDefault="00912B83" w:rsidP="0097191C">
                                  <w:pPr>
                                    <w:pStyle w:val="Content"/>
                                  </w:pPr>
                                </w:p>
                                <w:p w14:paraId="19835D83" w14:textId="59F0850B" w:rsidR="00912B83" w:rsidRDefault="00912B83" w:rsidP="0097191C">
                                  <w:pPr>
                                    <w:pStyle w:val="Content"/>
                                  </w:pPr>
                                  <w:r w:rsidRPr="007C16F3">
                                    <w:rPr>
                                      <w:b/>
                                    </w:rPr>
                                    <w:t>Week 3</w:t>
                                  </w:r>
                                  <w:r w:rsidR="00FE01CE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6-9pm</w:t>
                                  </w:r>
                                  <w:r>
                                    <w:t xml:space="preserve">: Pastel </w:t>
                                  </w:r>
                                  <w:proofErr w:type="spellStart"/>
                                  <w:r>
                                    <w:t>hardnesses</w:t>
                                  </w:r>
                                  <w:proofErr w:type="spellEnd"/>
                                  <w:r>
                                    <w:t xml:space="preserve"> and paper tooth exercises, exercises using different paper samples. Pastel application and blending techniques exercises.</w:t>
                                  </w:r>
                                </w:p>
                                <w:p w14:paraId="281FC919" w14:textId="77777777" w:rsidR="00912B83" w:rsidRDefault="00912B83" w:rsidP="0097191C">
                                  <w:pPr>
                                    <w:pStyle w:val="Content"/>
                                  </w:pPr>
                                </w:p>
                                <w:p w14:paraId="54F645DB" w14:textId="7B2CD361" w:rsidR="00912B83" w:rsidRDefault="00912B83" w:rsidP="0097191C">
                                  <w:pPr>
                                    <w:pStyle w:val="Content"/>
                                  </w:pPr>
                                  <w:r w:rsidRPr="003C6BF3">
                                    <w:rPr>
                                      <w:b/>
                                    </w:rPr>
                                    <w:t>Week 4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6-9pm</w:t>
                                  </w:r>
                                  <w:r>
                                    <w:t xml:space="preserve">:  Composition, thumbnail </w:t>
                                  </w:r>
                                  <w:proofErr w:type="spellStart"/>
                                  <w:proofErr w:type="gramStart"/>
                                  <w:r>
                                    <w:t>sketrhes</w:t>
                                  </w:r>
                                  <w:proofErr w:type="spellEnd"/>
                                  <w:r>
                                    <w:t xml:space="preserve">  from</w:t>
                                  </w:r>
                                  <w:proofErr w:type="gramEnd"/>
                                  <w:r>
                                    <w:t xml:space="preserve"> a still life. How to make a pastel painting from start to finish. Steps in working from dark to light and creating texture differences. Work from a still life.</w:t>
                                  </w:r>
                                </w:p>
                                <w:p w14:paraId="444E1C1F" w14:textId="77777777" w:rsidR="00912B83" w:rsidRDefault="00912B83" w:rsidP="0097191C">
                                  <w:pPr>
                                    <w:pStyle w:val="Content"/>
                                  </w:pPr>
                                </w:p>
                                <w:p w14:paraId="3A4E4A38" w14:textId="01B62F05" w:rsidR="00912B83" w:rsidRPr="00E8234C" w:rsidRDefault="00912B83" w:rsidP="0097191C">
                                  <w:pPr>
                                    <w:pStyle w:val="Content"/>
                                  </w:pPr>
                                  <w:r w:rsidRPr="003C6BF3">
                                    <w:rPr>
                                      <w:b/>
                                    </w:rPr>
                                    <w:t>Week 5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6-9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pm</w:t>
                                  </w:r>
                                  <w:r w:rsidRPr="00E8234C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C6BF3">
                                    <w:rPr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3C6BF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E8234C">
                                    <w:t>Start with a value sketch, then make a color sketch to lay out your palette. Pastel painting from direct observation! Make a pastel painting with help as needed.</w:t>
                                  </w:r>
                                </w:p>
                                <w:p w14:paraId="1916311C" w14:textId="77777777" w:rsidR="00FE01CE" w:rsidRPr="00FE01CE" w:rsidRDefault="00FE01CE" w:rsidP="0097191C">
                                  <w:pPr>
                                    <w:pStyle w:val="Content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00B7E42C" w14:textId="4536932E" w:rsidR="00912B83" w:rsidRDefault="00912B83" w:rsidP="0097191C">
                                  <w:pPr>
                                    <w:pStyle w:val="Content"/>
                                    <w:rPr>
                                      <w:b/>
                                    </w:rPr>
                                  </w:pPr>
                                  <w:r w:rsidRPr="003C6BF3">
                                    <w:rPr>
                                      <w:b/>
                                    </w:rPr>
                                    <w:t>Week 6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, 6-9pm </w:t>
                                  </w:r>
                                  <w:r>
                                    <w:t>Preserving pastel paintings, spraying or framing, different framing techniques for archival works. Bring a frame for one of your pastel paintings and learn to frame it</w:t>
                                  </w:r>
                                </w:p>
                                <w:p w14:paraId="2EDC1D94" w14:textId="77777777" w:rsidR="00912B83" w:rsidRDefault="00912B83" w:rsidP="0097191C">
                                  <w:pPr>
                                    <w:pStyle w:val="Content"/>
                                    <w:rPr>
                                      <w:b/>
                                    </w:rPr>
                                  </w:pPr>
                                </w:p>
                                <w:p w14:paraId="4D67951A" w14:textId="59B926AD" w:rsidR="00912B83" w:rsidRDefault="00912B83" w:rsidP="0097191C">
                                  <w:pPr>
                                    <w:pStyle w:val="Conten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Once this class is completed,</w:t>
                                  </w:r>
                                  <w:r w:rsidRPr="0084306A">
                                    <w:rPr>
                                      <w:i/>
                                    </w:rPr>
                                    <w:t xml:space="preserve"> you are ready for</w:t>
                                  </w:r>
                                  <w:r w:rsidR="00FE01CE">
                                    <w:rPr>
                                      <w:i/>
                                    </w:rPr>
                                    <w:t xml:space="preserve"> “Capturing Light in Pastel” starting in March 5, at DFAC, or</w:t>
                                  </w:r>
                                  <w:r w:rsidRPr="0084306A">
                                    <w:rPr>
                                      <w:i/>
                                    </w:rPr>
                                    <w:t xml:space="preserve"> Pastel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Studio </w:t>
                                  </w:r>
                                  <w:r w:rsidRPr="0084306A">
                                    <w:rPr>
                                      <w:i/>
                                    </w:rPr>
                                    <w:t>class</w:t>
                                  </w:r>
                                  <w:r w:rsidR="00FE01CE">
                                    <w:rPr>
                                      <w:i/>
                                    </w:rPr>
                                    <w:t xml:space="preserve"> at Beach Art Center</w:t>
                                  </w:r>
                                  <w:r w:rsidRPr="0084306A">
                                    <w:rPr>
                                      <w:i/>
                                    </w:rPr>
                                    <w:t xml:space="preserve">. This class works from still </w:t>
                                  </w:r>
                                  <w:proofErr w:type="spellStart"/>
                                  <w:r w:rsidRPr="0084306A">
                                    <w:rPr>
                                      <w:i/>
                                    </w:rPr>
                                    <w:t>lifes</w:t>
                                  </w:r>
                                  <w:proofErr w:type="spellEnd"/>
                                  <w:r w:rsidRPr="0084306A">
                                    <w:rPr>
                                      <w:i/>
                                    </w:rPr>
                                    <w:t xml:space="preserve"> with a different set up for each class. You start with a demo of a specific technique; </w:t>
                                  </w:r>
                                  <w:proofErr w:type="spellStart"/>
                                  <w:r w:rsidRPr="0084306A">
                                    <w:rPr>
                                      <w:i/>
                                    </w:rPr>
                                    <w:t>eg</w:t>
                                  </w:r>
                                  <w:proofErr w:type="spellEnd"/>
                                  <w:r w:rsidRPr="0084306A">
                                    <w:rPr>
                                      <w:i/>
                                    </w:rPr>
                                    <w:t>: painting glass, then you make your painting with one-on-one help.</w:t>
                                  </w:r>
                                </w:p>
                                <w:p w14:paraId="2F0D98F5" w14:textId="37B1CE3D" w:rsidR="00884742" w:rsidRDefault="00884742" w:rsidP="0097191C">
                                  <w:pPr>
                                    <w:pStyle w:val="Content"/>
                                    <w:rPr>
                                      <w:i/>
                                    </w:rPr>
                                  </w:pPr>
                                </w:p>
                                <w:p w14:paraId="3B41CED4" w14:textId="52A6D748" w:rsidR="00884742" w:rsidRDefault="00884742" w:rsidP="0097191C">
                                  <w:pPr>
                                    <w:pStyle w:val="Content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This class is also offered online through ZOOM. If you are unable to attend a class in person, please attend online. Recordings are also available in case you miss a class.</w:t>
                                  </w:r>
                                </w:p>
                                <w:p w14:paraId="659DCDD4" w14:textId="71EE34B3" w:rsidR="00884742" w:rsidRDefault="00884742" w:rsidP="0097191C">
                                  <w:pPr>
                                    <w:pStyle w:val="Content"/>
                                    <w:rPr>
                                      <w:i/>
                                    </w:rPr>
                                  </w:pPr>
                                </w:p>
                                <w:p w14:paraId="62C3190B" w14:textId="7F86C8CB" w:rsidR="00884742" w:rsidRPr="00884742" w:rsidRDefault="00884742" w:rsidP="00884742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auto"/>
                                      <w:kern w:val="0"/>
                                      <w:sz w:val="32"/>
                                      <w:szCs w:val="32"/>
                                    </w:rPr>
                                  </w:pPr>
                                  <w:r w:rsidRPr="00884742">
                                    <w:rPr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  <w:t xml:space="preserve">Zoom ID for this class is: </w:t>
                                  </w:r>
                                  <w:r w:rsidRPr="00884742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32333"/>
                                      <w:kern w:val="0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915 1940 3045</w:t>
                                  </w:r>
                                  <w:r w:rsidRPr="00884742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32333"/>
                                      <w:kern w:val="0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. (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32333"/>
                                      <w:kern w:val="0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 xml:space="preserve">no </w:t>
                                  </w:r>
                                  <w:r w:rsidRPr="00884742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32333"/>
                                      <w:kern w:val="0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password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232333"/>
                                      <w:kern w:val="0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)</w:t>
                                  </w:r>
                                </w:p>
                                <w:p w14:paraId="5A68AC70" w14:textId="71A4A1DF" w:rsidR="00884742" w:rsidRPr="0084306A" w:rsidRDefault="00884742" w:rsidP="0097191C">
                                  <w:pPr>
                                    <w:pStyle w:val="Content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9B98E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width:456.45pt;height:61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" filled="f" stroked="f" strokeweight=".5pt">
                      <v:textbox>
                        <w:txbxContent>
                          <w:p w14:paraId="1707D602" w14:textId="11B26314" w:rsidR="00912B83" w:rsidRPr="0097191C" w:rsidRDefault="00912B83" w:rsidP="0097191C">
                            <w:pPr>
                              <w:pStyle w:val="Heading1"/>
                            </w:pPr>
                            <w:r>
                              <w:t>Beginning Pastel Class</w:t>
                            </w:r>
                          </w:p>
                          <w:p w14:paraId="22A9C5EA" w14:textId="77777777" w:rsidR="00912B83" w:rsidRDefault="00912B83">
                            <w:pPr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66061ABF" w14:textId="404B60FF" w:rsidR="00912B83" w:rsidRDefault="00912B83" w:rsidP="0097191C">
                            <w:pPr>
                              <w:pStyle w:val="Content"/>
                            </w:pPr>
                            <w:r w:rsidRPr="007C16F3">
                              <w:rPr>
                                <w:b/>
                                <w:i/>
                              </w:rPr>
                              <w:t>Materials:</w:t>
                            </w:r>
                            <w:r>
                              <w:t xml:space="preserve"> -Set of 24-72 pastels (half sticks are fine) Rembrandt or Faber Castel, or better brand than the cheap square pastels you find in hobby stores.</w:t>
                            </w:r>
                          </w:p>
                          <w:p w14:paraId="26D4E04B" w14:textId="4A2C1648" w:rsidR="00912B83" w:rsidRDefault="00912B83" w:rsidP="0097191C">
                            <w:pPr>
                              <w:pStyle w:val="Content"/>
                            </w:pPr>
                            <w:r>
                              <w:t xml:space="preserve">-pad of Strathmore or </w:t>
                            </w:r>
                            <w:proofErr w:type="spellStart"/>
                            <w:r>
                              <w:t>Canson</w:t>
                            </w:r>
                            <w:proofErr w:type="spellEnd"/>
                            <w:r>
                              <w:t xml:space="preserve"> Mi-</w:t>
                            </w:r>
                            <w:proofErr w:type="spellStart"/>
                            <w:r>
                              <w:t>Teintes</w:t>
                            </w:r>
                            <w:proofErr w:type="spellEnd"/>
                            <w:r>
                              <w:t xml:space="preserve"> paper, and a sketchbook</w:t>
                            </w:r>
                          </w:p>
                          <w:p w14:paraId="4FAD65ED" w14:textId="47E182CC" w:rsidR="00912B83" w:rsidRDefault="00912B83" w:rsidP="0097191C">
                            <w:pPr>
                              <w:pStyle w:val="Content"/>
                            </w:pPr>
                            <w:r>
                              <w:t>-washcloth –pencil</w:t>
                            </w:r>
                          </w:p>
                          <w:p w14:paraId="185F9230" w14:textId="77777777" w:rsidR="00912B83" w:rsidRDefault="00912B83" w:rsidP="0097191C">
                            <w:pPr>
                              <w:pStyle w:val="Content"/>
                            </w:pPr>
                          </w:p>
                          <w:p w14:paraId="3163A606" w14:textId="5CDD609D" w:rsidR="00912B83" w:rsidRDefault="00FE01CE" w:rsidP="0097191C">
                            <w:pPr>
                              <w:pStyle w:val="Content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Week 1 </w:t>
                            </w:r>
                            <w:r w:rsidR="00912B83">
                              <w:rPr>
                                <w:b/>
                                <w:i/>
                              </w:rPr>
                              <w:t xml:space="preserve">6-9pm: </w:t>
                            </w:r>
                            <w:r w:rsidR="00912B83">
                              <w:t xml:space="preserve">Values and drawing- Learn to see and capture 5 values from dark to light in B&amp;W pastel, then in color. Use B&amp;W pastel plus primary colors to make value scales. </w:t>
                            </w:r>
                          </w:p>
                          <w:p w14:paraId="555AA18C" w14:textId="77777777" w:rsidR="00912B83" w:rsidRDefault="00912B83" w:rsidP="0097191C">
                            <w:pPr>
                              <w:pStyle w:val="Content"/>
                            </w:pPr>
                          </w:p>
                          <w:p w14:paraId="6D13F83A" w14:textId="33D05242" w:rsidR="00912B83" w:rsidRPr="00912B83" w:rsidRDefault="00912B83" w:rsidP="0097191C">
                            <w:pPr>
                              <w:pStyle w:val="Content"/>
                            </w:pPr>
                            <w:r w:rsidRPr="007C16F3">
                              <w:rPr>
                                <w:b/>
                              </w:rPr>
                              <w:t>Week 2</w:t>
                            </w:r>
                            <w:r w:rsidR="00FE01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6-9pm</w:t>
                            </w:r>
                            <w:r>
                              <w:t>: Color and color mixing- Make your own color wheel using the primaries in pastel. Learn color theory and temperature, how to use color wisely in your paintings. Make a complimentary color painting based on a simple still life.</w:t>
                            </w:r>
                          </w:p>
                          <w:p w14:paraId="4893100C" w14:textId="77777777" w:rsidR="00912B83" w:rsidRDefault="00912B83" w:rsidP="0097191C">
                            <w:pPr>
                              <w:pStyle w:val="Content"/>
                            </w:pPr>
                          </w:p>
                          <w:p w14:paraId="19835D83" w14:textId="59F0850B" w:rsidR="00912B83" w:rsidRDefault="00912B83" w:rsidP="0097191C">
                            <w:pPr>
                              <w:pStyle w:val="Content"/>
                            </w:pPr>
                            <w:r w:rsidRPr="007C16F3">
                              <w:rPr>
                                <w:b/>
                              </w:rPr>
                              <w:t>Week 3</w:t>
                            </w:r>
                            <w:r w:rsidR="00FE01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6-9pm</w:t>
                            </w:r>
                            <w:r>
                              <w:t xml:space="preserve">: Pastel </w:t>
                            </w:r>
                            <w:proofErr w:type="spellStart"/>
                            <w:r>
                              <w:t>hardnesses</w:t>
                            </w:r>
                            <w:proofErr w:type="spellEnd"/>
                            <w:r>
                              <w:t xml:space="preserve"> and paper tooth exercises, exercises using different paper samples. Pastel application and blending techniques exercises.</w:t>
                            </w:r>
                          </w:p>
                          <w:p w14:paraId="281FC919" w14:textId="77777777" w:rsidR="00912B83" w:rsidRDefault="00912B83" w:rsidP="0097191C">
                            <w:pPr>
                              <w:pStyle w:val="Content"/>
                            </w:pPr>
                          </w:p>
                          <w:p w14:paraId="54F645DB" w14:textId="7B2CD361" w:rsidR="00912B83" w:rsidRDefault="00912B83" w:rsidP="0097191C">
                            <w:pPr>
                              <w:pStyle w:val="Content"/>
                            </w:pPr>
                            <w:r w:rsidRPr="003C6BF3">
                              <w:rPr>
                                <w:b/>
                              </w:rPr>
                              <w:t>Week 4</w:t>
                            </w:r>
                            <w:r>
                              <w:rPr>
                                <w:b/>
                              </w:rPr>
                              <w:t xml:space="preserve"> 6-9pm</w:t>
                            </w:r>
                            <w:r>
                              <w:t xml:space="preserve">:  Composition, thumbnail </w:t>
                            </w:r>
                            <w:proofErr w:type="spellStart"/>
                            <w:proofErr w:type="gramStart"/>
                            <w:r>
                              <w:t>sketrhes</w:t>
                            </w:r>
                            <w:proofErr w:type="spellEnd"/>
                            <w:r>
                              <w:t xml:space="preserve">  from</w:t>
                            </w:r>
                            <w:proofErr w:type="gramEnd"/>
                            <w:r>
                              <w:t xml:space="preserve"> a still life. How to make a pastel painting from start to finish. Steps in working from dark to light and creating texture differences. Work from a still life.</w:t>
                            </w:r>
                          </w:p>
                          <w:p w14:paraId="444E1C1F" w14:textId="77777777" w:rsidR="00912B83" w:rsidRDefault="00912B83" w:rsidP="0097191C">
                            <w:pPr>
                              <w:pStyle w:val="Content"/>
                            </w:pPr>
                          </w:p>
                          <w:p w14:paraId="3A4E4A38" w14:textId="01B62F05" w:rsidR="00912B83" w:rsidRPr="00E8234C" w:rsidRDefault="00912B83" w:rsidP="0097191C">
                            <w:pPr>
                              <w:pStyle w:val="Content"/>
                            </w:pPr>
                            <w:r w:rsidRPr="003C6BF3">
                              <w:rPr>
                                <w:b/>
                              </w:rPr>
                              <w:t>Week 5</w:t>
                            </w:r>
                            <w:r>
                              <w:rPr>
                                <w:b/>
                              </w:rPr>
                              <w:t xml:space="preserve"> 6-9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pm</w:t>
                            </w:r>
                            <w:r w:rsidRPr="00E8234C">
                              <w:rPr>
                                <w:b/>
                              </w:rPr>
                              <w:t xml:space="preserve"> </w:t>
                            </w:r>
                            <w:r w:rsidRPr="003C6BF3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Pr="003C6BF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8234C">
                              <w:t>Start with a value sketch, then make a color sketch to lay out your palette. Pastel painting from direct observation! Make a pastel painting with help as needed.</w:t>
                            </w:r>
                          </w:p>
                          <w:p w14:paraId="1916311C" w14:textId="77777777" w:rsidR="00FE01CE" w:rsidRPr="00FE01CE" w:rsidRDefault="00FE01CE" w:rsidP="0097191C">
                            <w:pPr>
                              <w:pStyle w:val="Content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00B7E42C" w14:textId="4536932E" w:rsidR="00912B83" w:rsidRDefault="00912B83" w:rsidP="0097191C">
                            <w:pPr>
                              <w:pStyle w:val="Content"/>
                              <w:rPr>
                                <w:b/>
                              </w:rPr>
                            </w:pPr>
                            <w:r w:rsidRPr="003C6BF3">
                              <w:rPr>
                                <w:b/>
                              </w:rPr>
                              <w:t>Week 6</w:t>
                            </w:r>
                            <w:r>
                              <w:rPr>
                                <w:b/>
                              </w:rPr>
                              <w:t xml:space="preserve">, 6-9pm </w:t>
                            </w:r>
                            <w:r>
                              <w:t>Preserving pastel paintings, spraying or framing, different framing techniques for archival works. Bring a frame for one of your pastel paintings and learn to frame it</w:t>
                            </w:r>
                          </w:p>
                          <w:p w14:paraId="2EDC1D94" w14:textId="77777777" w:rsidR="00912B83" w:rsidRDefault="00912B83" w:rsidP="0097191C">
                            <w:pPr>
                              <w:pStyle w:val="Content"/>
                              <w:rPr>
                                <w:b/>
                              </w:rPr>
                            </w:pPr>
                          </w:p>
                          <w:p w14:paraId="4D67951A" w14:textId="59B926AD" w:rsidR="00912B83" w:rsidRDefault="00912B83" w:rsidP="0097191C">
                            <w:pPr>
                              <w:pStyle w:val="Conten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Once this class is completed,</w:t>
                            </w:r>
                            <w:r w:rsidRPr="0084306A">
                              <w:rPr>
                                <w:i/>
                              </w:rPr>
                              <w:t xml:space="preserve"> you are ready for</w:t>
                            </w:r>
                            <w:r w:rsidR="00FE01CE">
                              <w:rPr>
                                <w:i/>
                              </w:rPr>
                              <w:t xml:space="preserve"> “Capturing Light in Pastel” starting in March 5, at DFAC, or</w:t>
                            </w:r>
                            <w:r w:rsidRPr="0084306A">
                              <w:rPr>
                                <w:i/>
                              </w:rPr>
                              <w:t xml:space="preserve"> Pastel </w:t>
                            </w:r>
                            <w:r>
                              <w:rPr>
                                <w:i/>
                              </w:rPr>
                              <w:t xml:space="preserve">Studio </w:t>
                            </w:r>
                            <w:r w:rsidRPr="0084306A">
                              <w:rPr>
                                <w:i/>
                              </w:rPr>
                              <w:t>class</w:t>
                            </w:r>
                            <w:r w:rsidR="00FE01CE">
                              <w:rPr>
                                <w:i/>
                              </w:rPr>
                              <w:t xml:space="preserve"> at Beach Art Center</w:t>
                            </w:r>
                            <w:r w:rsidRPr="0084306A">
                              <w:rPr>
                                <w:i/>
                              </w:rPr>
                              <w:t xml:space="preserve">. This class works from still </w:t>
                            </w:r>
                            <w:proofErr w:type="spellStart"/>
                            <w:r w:rsidRPr="0084306A">
                              <w:rPr>
                                <w:i/>
                              </w:rPr>
                              <w:t>lifes</w:t>
                            </w:r>
                            <w:proofErr w:type="spellEnd"/>
                            <w:r w:rsidRPr="0084306A">
                              <w:rPr>
                                <w:i/>
                              </w:rPr>
                              <w:t xml:space="preserve"> with a different set up for each class. You start with a demo of a specific technique; </w:t>
                            </w:r>
                            <w:proofErr w:type="spellStart"/>
                            <w:r w:rsidRPr="0084306A">
                              <w:rPr>
                                <w:i/>
                              </w:rPr>
                              <w:t>eg</w:t>
                            </w:r>
                            <w:proofErr w:type="spellEnd"/>
                            <w:r w:rsidRPr="0084306A">
                              <w:rPr>
                                <w:i/>
                              </w:rPr>
                              <w:t>: painting glass, then you make your painting with one-on-one help.</w:t>
                            </w:r>
                          </w:p>
                          <w:p w14:paraId="2F0D98F5" w14:textId="37B1CE3D" w:rsidR="00884742" w:rsidRDefault="00884742" w:rsidP="0097191C">
                            <w:pPr>
                              <w:pStyle w:val="Content"/>
                              <w:rPr>
                                <w:i/>
                              </w:rPr>
                            </w:pPr>
                          </w:p>
                          <w:p w14:paraId="3B41CED4" w14:textId="52A6D748" w:rsidR="00884742" w:rsidRDefault="00884742" w:rsidP="0097191C">
                            <w:pPr>
                              <w:pStyle w:val="Conten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This class is also offered online through ZOOM. If you are unable to attend a class in person, please attend online. Recordings are also available in case you miss a class.</w:t>
                            </w:r>
                          </w:p>
                          <w:p w14:paraId="659DCDD4" w14:textId="71EE34B3" w:rsidR="00884742" w:rsidRDefault="00884742" w:rsidP="0097191C">
                            <w:pPr>
                              <w:pStyle w:val="Content"/>
                              <w:rPr>
                                <w:i/>
                              </w:rPr>
                            </w:pPr>
                          </w:p>
                          <w:p w14:paraId="62C3190B" w14:textId="7F86C8CB" w:rsidR="00884742" w:rsidRPr="00884742" w:rsidRDefault="00884742" w:rsidP="0088474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884742">
                              <w:rPr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Zoom ID for this class is: </w:t>
                            </w:r>
                            <w:r w:rsidRPr="00884742">
                              <w:rPr>
                                <w:rFonts w:ascii="Helvetica" w:hAnsi="Helvetica"/>
                                <w:b/>
                                <w:bCs/>
                                <w:color w:val="232333"/>
                                <w:kern w:val="0"/>
                                <w:sz w:val="32"/>
                                <w:szCs w:val="32"/>
                                <w:shd w:val="clear" w:color="auto" w:fill="FFFFFF"/>
                              </w:rPr>
                              <w:t>915 1940 3045</w:t>
                            </w:r>
                            <w:r w:rsidRPr="00884742">
                              <w:rPr>
                                <w:rFonts w:ascii="Helvetica" w:hAnsi="Helvetica"/>
                                <w:b/>
                                <w:bCs/>
                                <w:color w:val="232333"/>
                                <w:kern w:val="0"/>
                                <w:sz w:val="32"/>
                                <w:szCs w:val="32"/>
                                <w:shd w:val="clear" w:color="auto" w:fill="FFFFFF"/>
                              </w:rPr>
                              <w:t>. (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32333"/>
                                <w:kern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no </w:t>
                            </w:r>
                            <w:r w:rsidRPr="00884742">
                              <w:rPr>
                                <w:rFonts w:ascii="Helvetica" w:hAnsi="Helvetica"/>
                                <w:b/>
                                <w:bCs/>
                                <w:color w:val="232333"/>
                                <w:kern w:val="0"/>
                                <w:sz w:val="32"/>
                                <w:szCs w:val="32"/>
                                <w:shd w:val="clear" w:color="auto" w:fill="FFFFFF"/>
                              </w:rPr>
                              <w:t>password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32333"/>
                                <w:kern w:val="0"/>
                                <w:sz w:val="32"/>
                                <w:szCs w:val="32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5A68AC70" w14:textId="71A4A1DF" w:rsidR="00884742" w:rsidRPr="0084306A" w:rsidRDefault="00884742" w:rsidP="0097191C">
                            <w:pPr>
                              <w:pStyle w:val="Content"/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7191C" w14:paraId="5DEA0503" w14:textId="77777777" w:rsidTr="002277AB">
        <w:trPr>
          <w:trHeight w:val="1466"/>
        </w:trPr>
        <w:tc>
          <w:tcPr>
            <w:tcW w:w="11175" w:type="dxa"/>
            <w:gridSpan w:val="4"/>
            <w:shd w:val="clear" w:color="auto" w:fill="FEE254" w:themeFill="accent3"/>
            <w:vAlign w:val="center"/>
          </w:tcPr>
          <w:p w14:paraId="332BCB5C" w14:textId="77777777" w:rsidR="0097191C" w:rsidRDefault="0097191C" w:rsidP="0097191C">
            <w:pPr>
              <w:jc w:val="right"/>
              <w:rPr>
                <w:noProof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95" w:type="dxa"/>
            <w:shd w:val="clear" w:color="auto" w:fill="FEE254" w:themeFill="accent3"/>
            <w:vAlign w:val="center"/>
          </w:tcPr>
          <w:p w14:paraId="32255992" w14:textId="77777777" w:rsidR="0097191C" w:rsidRDefault="0097191C" w:rsidP="0097191C">
            <w:pPr>
              <w:rPr>
                <w:noProof/>
              </w:rPr>
            </w:pPr>
          </w:p>
        </w:tc>
      </w:tr>
    </w:tbl>
    <w:p w14:paraId="75CF2F29" w14:textId="77777777" w:rsidR="003E6F76" w:rsidRDefault="003E6F76" w:rsidP="0097191C"/>
    <w:sectPr w:rsidR="003E6F76" w:rsidSect="00E0327B">
      <w:type w:val="nextColumn"/>
      <w:pgSz w:w="12240" w:h="15840" w:code="1"/>
      <w:pgMar w:top="0" w:right="1080" w:bottom="0" w:left="1166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72F74" w14:textId="77777777" w:rsidR="00D0309B" w:rsidRDefault="00D0309B" w:rsidP="0097191C">
      <w:r>
        <w:separator/>
      </w:r>
    </w:p>
  </w:endnote>
  <w:endnote w:type="continuationSeparator" w:id="0">
    <w:p w14:paraId="7123DED5" w14:textId="77777777" w:rsidR="00D0309B" w:rsidRDefault="00D0309B" w:rsidP="0097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FB066" w14:textId="77777777" w:rsidR="00D0309B" w:rsidRDefault="00D0309B" w:rsidP="0097191C">
      <w:r>
        <w:separator/>
      </w:r>
    </w:p>
  </w:footnote>
  <w:footnote w:type="continuationSeparator" w:id="0">
    <w:p w14:paraId="08026455" w14:textId="77777777" w:rsidR="00D0309B" w:rsidRDefault="00D0309B" w:rsidP="009719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AB"/>
    <w:rsid w:val="00034387"/>
    <w:rsid w:val="000F5ADB"/>
    <w:rsid w:val="001049C7"/>
    <w:rsid w:val="001232C8"/>
    <w:rsid w:val="001A5AAC"/>
    <w:rsid w:val="001E0927"/>
    <w:rsid w:val="002277AB"/>
    <w:rsid w:val="002340EC"/>
    <w:rsid w:val="002E5ABD"/>
    <w:rsid w:val="003C6BF3"/>
    <w:rsid w:val="003E088F"/>
    <w:rsid w:val="003E6F76"/>
    <w:rsid w:val="00415A7E"/>
    <w:rsid w:val="00506068"/>
    <w:rsid w:val="005063B3"/>
    <w:rsid w:val="005C6F97"/>
    <w:rsid w:val="007C16F3"/>
    <w:rsid w:val="0084306A"/>
    <w:rsid w:val="00884742"/>
    <w:rsid w:val="00907E18"/>
    <w:rsid w:val="00912B83"/>
    <w:rsid w:val="009637CD"/>
    <w:rsid w:val="0097191C"/>
    <w:rsid w:val="00B006F7"/>
    <w:rsid w:val="00B77CA1"/>
    <w:rsid w:val="00B93A3F"/>
    <w:rsid w:val="00C56726"/>
    <w:rsid w:val="00CB6728"/>
    <w:rsid w:val="00D0309B"/>
    <w:rsid w:val="00DB3265"/>
    <w:rsid w:val="00E0327B"/>
    <w:rsid w:val="00E8234C"/>
    <w:rsid w:val="00FE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2E74D8"/>
  <w15:docId w15:val="{3C3605D3-61DC-7142-9E2C-5CA097CD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91C"/>
    <w:rPr>
      <w:rFonts w:asciiTheme="minorHAnsi" w:hAnsiTheme="minorHAnsi"/>
      <w:color w:val="002F42" w:themeColor="text2"/>
      <w:kern w:val="28"/>
      <w:sz w:val="22"/>
    </w:rPr>
  </w:style>
  <w:style w:type="paragraph" w:styleId="Heading1">
    <w:name w:val="heading 1"/>
    <w:basedOn w:val="Normal"/>
    <w:next w:val="Normal"/>
    <w:qFormat/>
    <w:rsid w:val="0097191C"/>
    <w:pPr>
      <w:outlineLvl w:val="0"/>
    </w:pPr>
    <w:rPr>
      <w:rFonts w:asciiTheme="majorHAnsi" w:hAnsiTheme="majorHAnsi"/>
      <w:b/>
      <w:sz w:val="36"/>
      <w:szCs w:val="24"/>
      <w:shd w:val="clear" w:color="auto" w:fill="FFFFFF"/>
      <w:lang w:val="en"/>
    </w:rPr>
  </w:style>
  <w:style w:type="paragraph" w:styleId="Heading2">
    <w:name w:val="heading 2"/>
    <w:basedOn w:val="Normal"/>
    <w:next w:val="Normal"/>
    <w:qFormat/>
    <w:rsid w:val="00E0327B"/>
    <w:pPr>
      <w:keepNext/>
      <w:spacing w:before="240" w:after="60"/>
      <w:outlineLvl w:val="1"/>
    </w:pPr>
    <w:rPr>
      <w:rFonts w:asciiTheme="majorHAnsi" w:hAnsiTheme="majorHAnsi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0327B"/>
    <w:pPr>
      <w:keepNext/>
      <w:spacing w:before="240" w:after="60"/>
      <w:outlineLvl w:val="2"/>
    </w:pPr>
    <w:rPr>
      <w:rFonts w:asciiTheme="majorHAnsi" w:hAnsiTheme="majorHAnsi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27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37C3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E09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0927"/>
    <w:pPr>
      <w:tabs>
        <w:tab w:val="center" w:pos="4320"/>
        <w:tab w:val="right" w:pos="8640"/>
      </w:tabs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0327B"/>
    <w:rPr>
      <w:rFonts w:asciiTheme="majorHAnsi" w:eastAsiaTheme="majorEastAsia" w:hAnsiTheme="majorHAnsi" w:cstheme="majorBidi"/>
      <w:i/>
      <w:iCs/>
      <w:color w:val="337C3D" w:themeColor="accent1" w:themeShade="BF"/>
      <w:kern w:val="28"/>
    </w:rPr>
  </w:style>
  <w:style w:type="paragraph" w:customStyle="1" w:styleId="address">
    <w:name w:val="address"/>
    <w:basedOn w:val="Normal"/>
    <w:rsid w:val="00CB6728"/>
    <w:rPr>
      <w:rFonts w:cs="Arial"/>
      <w:color w:val="auto"/>
      <w:sz w:val="16"/>
      <w:szCs w:val="16"/>
    </w:rPr>
  </w:style>
  <w:style w:type="paragraph" w:customStyle="1" w:styleId="Content">
    <w:name w:val="Content"/>
    <w:basedOn w:val="Normal"/>
    <w:link w:val="ContentChar"/>
    <w:qFormat/>
    <w:rsid w:val="0097191C"/>
    <w:rPr>
      <w:rFonts w:cs="Open Sans"/>
      <w:sz w:val="24"/>
      <w:szCs w:val="24"/>
      <w:shd w:val="clear" w:color="auto" w:fill="FFFFFF"/>
    </w:rPr>
  </w:style>
  <w:style w:type="character" w:customStyle="1" w:styleId="ContentChar">
    <w:name w:val="Content Char"/>
    <w:basedOn w:val="DefaultParagraphFont"/>
    <w:link w:val="Content"/>
    <w:rsid w:val="0097191C"/>
    <w:rPr>
      <w:rFonts w:asciiTheme="minorHAnsi" w:hAnsiTheme="minorHAnsi" w:cs="Open Sans"/>
      <w:color w:val="002F42" w:themeColor="text2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7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AB"/>
    <w:rPr>
      <w:rFonts w:ascii="Lucida Grande" w:hAnsi="Lucida Grande" w:cs="Lucida Grande"/>
      <w:color w:val="002F42" w:themeColor="text2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kp:v1wc4qjn0q91rc1_7_qph45h0000gn:T:TM06087492" TargetMode="External"/></Relationships>
</file>

<file path=word/theme/theme1.xml><?xml version="1.0" encoding="utf-8"?>
<a:theme xmlns:a="http://schemas.openxmlformats.org/drawingml/2006/main" name="Office Theme">
  <a:themeElements>
    <a:clrScheme name="Custom 53">
      <a:dk1>
        <a:sysClr val="windowText" lastClr="000000"/>
      </a:dk1>
      <a:lt1>
        <a:sysClr val="window" lastClr="FFFFFF"/>
      </a:lt1>
      <a:dk2>
        <a:srgbClr val="002F42"/>
      </a:dk2>
      <a:lt2>
        <a:srgbClr val="E7E6E6"/>
      </a:lt2>
      <a:accent1>
        <a:srgbClr val="45A752"/>
      </a:accent1>
      <a:accent2>
        <a:srgbClr val="971C49"/>
      </a:accent2>
      <a:accent3>
        <a:srgbClr val="FEE254"/>
      </a:accent3>
      <a:accent4>
        <a:srgbClr val="E7934E"/>
      </a:accent4>
      <a:accent5>
        <a:srgbClr val="FFC000"/>
      </a:accent5>
      <a:accent6>
        <a:srgbClr val="70AD47"/>
      </a:accent6>
      <a:hlink>
        <a:srgbClr val="971C49"/>
      </a:hlink>
      <a:folHlink>
        <a:srgbClr val="971C49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Macintosh%20HD:private:var:folders:kp:v1wc4qjn0q91rc1_7_qph45h0000gn:T:TM06087492</Template>
  <TotalTime>1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cp:lastPrinted>2020-01-06T15:22:00Z</cp:lastPrinted>
  <dcterms:created xsi:type="dcterms:W3CDTF">2020-05-28T00:34:00Z</dcterms:created>
  <dcterms:modified xsi:type="dcterms:W3CDTF">2020-05-28T00:34:00Z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TC060874921033</vt:lpwstr>
  </property>
</Properties>
</file>